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7"/>
        <w:gridCol w:w="711"/>
        <w:gridCol w:w="2524"/>
        <w:gridCol w:w="424"/>
        <w:gridCol w:w="6625"/>
      </w:tblGrid>
      <w:tr w:rsidR="003D1B71" w:rsidRPr="00755BF0" w14:paraId="1F9416DA" w14:textId="77777777" w:rsidTr="009A0D02">
        <w:trPr>
          <w:trHeight w:val="1898"/>
        </w:trPr>
        <w:tc>
          <w:tcPr>
            <w:tcW w:w="3672" w:type="dxa"/>
            <w:gridSpan w:val="3"/>
            <w:vMerge w:val="restart"/>
            <w:tcBorders>
              <w:bottom w:val="nil"/>
            </w:tcBorders>
          </w:tcPr>
          <w:p w14:paraId="07950B82" w14:textId="27AE0B61" w:rsidR="003D1B71" w:rsidRPr="00755BF0" w:rsidRDefault="009F5313" w:rsidP="003D1B71">
            <w:pPr>
              <w:pStyle w:val="Tijeloteksta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F7618D" wp14:editId="1D9E6E85">
                  <wp:extent cx="1955800" cy="1952625"/>
                  <wp:effectExtent l="0" t="0" r="6350" b="9525"/>
                  <wp:docPr id="163520287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02878" name="Slika 1"/>
                          <pic:cNvPicPr/>
                        </pic:nvPicPr>
                        <pic:blipFill>
                          <a:blip r:embed="rId10"/>
                          <a:srcRect t="9490" b="9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18" cy="195264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7BE72B4D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25" w:type="dxa"/>
            <w:tcBorders>
              <w:bottom w:val="nil"/>
            </w:tcBorders>
          </w:tcPr>
          <w:p w14:paraId="6E752833" w14:textId="1F5672DA" w:rsidR="003D1B71" w:rsidRPr="00755BF0" w:rsidRDefault="009F5313" w:rsidP="00310F17">
            <w:pPr>
              <w:pStyle w:val="Naslov"/>
            </w:pPr>
            <w:r w:rsidRPr="009F5313">
              <w:rPr>
                <w:color w:val="000000" w:themeColor="text1"/>
              </w:rPr>
              <w:t xml:space="preserve">Martina </w:t>
            </w:r>
            <w:proofErr w:type="spellStart"/>
            <w:r w:rsidRPr="009F5313">
              <w:rPr>
                <w:color w:val="000000" w:themeColor="text1"/>
              </w:rPr>
              <w:t>Hižak</w:t>
            </w:r>
            <w:proofErr w:type="spellEnd"/>
          </w:p>
        </w:tc>
      </w:tr>
      <w:tr w:rsidR="003D1B71" w:rsidRPr="00755BF0" w14:paraId="43B9393E" w14:textId="77777777" w:rsidTr="009A0D02">
        <w:trPr>
          <w:trHeight w:val="1516"/>
        </w:trPr>
        <w:tc>
          <w:tcPr>
            <w:tcW w:w="3672" w:type="dxa"/>
            <w:gridSpan w:val="3"/>
            <w:vMerge/>
            <w:tcBorders>
              <w:bottom w:val="nil"/>
            </w:tcBorders>
          </w:tcPr>
          <w:p w14:paraId="0F3D7972" w14:textId="77777777" w:rsidR="003D1B71" w:rsidRPr="00755BF0" w:rsidRDefault="003D1B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4" w:type="dxa"/>
            <w:vMerge/>
            <w:tcBorders>
              <w:bottom w:val="nil"/>
            </w:tcBorders>
          </w:tcPr>
          <w:p w14:paraId="4468D27F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 w:val="restart"/>
            <w:tcBorders>
              <w:bottom w:val="nil"/>
            </w:tcBorders>
            <w:vAlign w:val="bottom"/>
          </w:tcPr>
          <w:p w14:paraId="046021F0" w14:textId="6128835A" w:rsidR="003D1B71" w:rsidRPr="009A0D02" w:rsidRDefault="009A0D02" w:rsidP="00C05163">
            <w:pPr>
              <w:pStyle w:val="Naslov2"/>
              <w:rPr>
                <w:rFonts w:asciiTheme="minorHAnsi" w:hAnsiTheme="minorHAnsi" w:cstheme="minorBidi"/>
                <w:color w:val="auto"/>
                <w:szCs w:val="24"/>
              </w:rPr>
            </w:pPr>
            <w:r>
              <w:t>Osobni podaci</w:t>
            </w:r>
          </w:p>
          <w:p w14:paraId="20281722" w14:textId="00C1A089" w:rsidR="009A0D02" w:rsidRDefault="009A0D02" w:rsidP="009A0D02">
            <w:r w:rsidRPr="009A0D02">
              <w:rPr>
                <w:b/>
                <w:bCs/>
              </w:rPr>
              <w:t>Mjesto rođenja:</w:t>
            </w:r>
            <w:r>
              <w:t xml:space="preserve"> Varaždin</w:t>
            </w:r>
            <w:r>
              <w:br/>
            </w:r>
            <w:r w:rsidRPr="009A0D02">
              <w:rPr>
                <w:b/>
                <w:bCs/>
              </w:rPr>
              <w:t>Državljanstvo:</w:t>
            </w:r>
            <w:r>
              <w:t xml:space="preserve"> Hrvatsko</w:t>
            </w:r>
          </w:p>
          <w:sdt>
            <w:sdtPr>
              <w:id w:val="1196195576"/>
              <w:placeholder>
                <w:docPart w:val="332C5C8B25584CCAADD91A6DCCBB5775"/>
              </w:placeholder>
              <w:temporary/>
              <w:showingPlcHdr/>
              <w15:appearance w15:val="hidden"/>
            </w:sdtPr>
            <w:sdtEndPr/>
            <w:sdtContent>
              <w:p w14:paraId="03637151" w14:textId="18880F23" w:rsidR="009A0D02" w:rsidRPr="009A0D02" w:rsidRDefault="009A0D02" w:rsidP="009A0D02">
                <w:pPr>
                  <w:pStyle w:val="Naslov2"/>
                  <w:rPr>
                    <w:rFonts w:asciiTheme="minorHAnsi" w:hAnsiTheme="minorHAnsi" w:cstheme="minorBidi"/>
                    <w:color w:val="auto"/>
                    <w:szCs w:val="24"/>
                  </w:rPr>
                </w:pPr>
                <w:r w:rsidRPr="00C05163">
                  <w:t>Iskustvo</w:t>
                </w:r>
              </w:p>
            </w:sdtContent>
          </w:sdt>
          <w:p w14:paraId="7702B8D2" w14:textId="782D354F" w:rsidR="003D1B71" w:rsidRPr="00755BF0" w:rsidRDefault="009F5313" w:rsidP="00AC6C7E">
            <w:pPr>
              <w:pStyle w:val="Datumi"/>
            </w:pPr>
            <w:r>
              <w:t>2</w:t>
            </w:r>
            <w:r w:rsidR="006348D1">
              <w:t>3</w:t>
            </w:r>
            <w:r>
              <w:t>.08.2024</w:t>
            </w:r>
            <w:r w:rsidR="006348D1">
              <w:t xml:space="preserve">. </w:t>
            </w:r>
            <w:r w:rsidR="003D1B71" w:rsidRPr="00755BF0">
              <w:rPr>
                <w:rFonts w:eastAsia="Calibri"/>
                <w:lang w:bidi="hr-HR"/>
              </w:rPr>
              <w:t>–</w:t>
            </w:r>
            <w:r w:rsidR="006348D1">
              <w:rPr>
                <w:rFonts w:eastAsia="Calibri"/>
                <w:lang w:bidi="hr-HR"/>
              </w:rPr>
              <w:t xml:space="preserve"> </w:t>
            </w:r>
            <w:r w:rsidR="006348D1">
              <w:t>03.09.2024.</w:t>
            </w:r>
          </w:p>
          <w:p w14:paraId="3E7938D1" w14:textId="25858795" w:rsidR="003D1B71" w:rsidRPr="00755BF0" w:rsidRDefault="006348D1" w:rsidP="00AC6C7E">
            <w:pPr>
              <w:pStyle w:val="Iskustvo"/>
            </w:pPr>
            <w:r w:rsidRPr="006348D1">
              <w:rPr>
                <w:rStyle w:val="Naglaeno"/>
                <w:b w:val="0"/>
                <w:bCs w:val="0"/>
                <w:color w:val="000000" w:themeColor="text1"/>
              </w:rPr>
              <w:t>Vinski grad Varaždin</w:t>
            </w:r>
            <w:r w:rsidR="00755BF0" w:rsidRPr="006348D1">
              <w:rPr>
                <w:rStyle w:val="Naglaeno"/>
                <w:color w:val="000000" w:themeColor="text1"/>
              </w:rPr>
              <w:t xml:space="preserve"> </w:t>
            </w:r>
            <w:r w:rsidR="003D1B71" w:rsidRPr="00755BF0">
              <w:rPr>
                <w:rStyle w:val="Naglaeno"/>
                <w:rFonts w:eastAsia="Calibri"/>
                <w:lang w:bidi="hr-HR"/>
              </w:rPr>
              <w:t xml:space="preserve">• </w:t>
            </w:r>
            <w:r>
              <w:t>Pranje posuđa</w:t>
            </w:r>
            <w:r w:rsidR="003D1B71" w:rsidRPr="00755BF0">
              <w:rPr>
                <w:rStyle w:val="Naglaeno"/>
                <w:rFonts w:eastAsia="Calibri"/>
                <w:lang w:bidi="hr-HR"/>
              </w:rPr>
              <w:t xml:space="preserve"> • </w:t>
            </w:r>
            <w:proofErr w:type="spellStart"/>
            <w:r>
              <w:t>Vinart</w:t>
            </w:r>
            <w:proofErr w:type="spellEnd"/>
            <w:r>
              <w:t xml:space="preserve"> d.o.o.</w:t>
            </w:r>
          </w:p>
          <w:p w14:paraId="4B856C63" w14:textId="17C817E1" w:rsidR="003D1B71" w:rsidRPr="00755BF0" w:rsidRDefault="006348D1" w:rsidP="00AC6C7E">
            <w:pPr>
              <w:pStyle w:val="Datumi"/>
            </w:pPr>
            <w:r>
              <w:t xml:space="preserve">11.09.2024. </w:t>
            </w:r>
            <w:r w:rsidR="003D1B71" w:rsidRPr="00755BF0">
              <w:rPr>
                <w:rFonts w:eastAsia="Calibri"/>
                <w:lang w:bidi="hr-HR"/>
              </w:rPr>
              <w:t>–</w:t>
            </w:r>
            <w:r>
              <w:rPr>
                <w:rFonts w:eastAsia="Calibri"/>
                <w:lang w:bidi="hr-HR"/>
              </w:rPr>
              <w:t xml:space="preserve"> </w:t>
            </w:r>
            <w:r>
              <w:t>30.09.2024.</w:t>
            </w:r>
          </w:p>
          <w:p w14:paraId="589BF039" w14:textId="75E4AF8C" w:rsidR="003D1B71" w:rsidRDefault="006348D1" w:rsidP="00AC6C7E">
            <w:pPr>
              <w:pStyle w:val="Iskustvo"/>
            </w:pPr>
            <w:r>
              <w:t>Trem turizam</w:t>
            </w:r>
            <w:r w:rsidR="00755BF0" w:rsidRPr="00755BF0">
              <w:rPr>
                <w:rStyle w:val="Naglaeno"/>
              </w:rPr>
              <w:t xml:space="preserve"> </w:t>
            </w:r>
            <w:r w:rsidR="003D1B71" w:rsidRPr="00755BF0">
              <w:rPr>
                <w:rStyle w:val="Naglaeno"/>
                <w:rFonts w:eastAsia="Calibri"/>
                <w:lang w:bidi="hr-HR"/>
              </w:rPr>
              <w:t xml:space="preserve">• </w:t>
            </w:r>
            <w:r>
              <w:t>Konobar</w:t>
            </w:r>
            <w:r w:rsidR="003D1B71" w:rsidRPr="00755BF0">
              <w:rPr>
                <w:rStyle w:val="Naglaeno"/>
                <w:rFonts w:eastAsia="Calibri"/>
                <w:lang w:bidi="hr-HR"/>
              </w:rPr>
              <w:t xml:space="preserve"> • </w:t>
            </w:r>
            <w:proofErr w:type="spellStart"/>
            <w:r>
              <w:t>Singra</w:t>
            </w:r>
            <w:proofErr w:type="spellEnd"/>
            <w:r>
              <w:t xml:space="preserve"> d.o.o.</w:t>
            </w:r>
          </w:p>
          <w:p w14:paraId="17EFA3EC" w14:textId="77777777" w:rsidR="009A0D02" w:rsidRPr="00755BF0" w:rsidRDefault="009A0D02" w:rsidP="00AC6C7E">
            <w:pPr>
              <w:pStyle w:val="Iskustvo"/>
            </w:pPr>
          </w:p>
          <w:sdt>
            <w:sdtPr>
              <w:id w:val="-1554227259"/>
              <w:placeholder>
                <w:docPart w:val="E3BEB59725104A818317FF638ED38B2D"/>
              </w:placeholder>
              <w:temporary/>
              <w:showingPlcHdr/>
              <w15:appearance w15:val="hidden"/>
            </w:sdtPr>
            <w:sdtEndPr/>
            <w:sdtContent>
              <w:p w14:paraId="6B5156A5" w14:textId="77777777" w:rsidR="003D1B71" w:rsidRPr="00C05163" w:rsidRDefault="003D1B71" w:rsidP="00C05163">
                <w:pPr>
                  <w:pStyle w:val="Naslov2"/>
                </w:pPr>
                <w:r w:rsidRPr="00C05163">
                  <w:t>Obrazovanje</w:t>
                </w:r>
              </w:p>
            </w:sdtContent>
          </w:sdt>
          <w:p w14:paraId="2A75F632" w14:textId="50A5D46D" w:rsidR="003D1B71" w:rsidRPr="00755BF0" w:rsidRDefault="009F5313" w:rsidP="00353B60">
            <w:pPr>
              <w:pStyle w:val="Nazivobrazovneustanove"/>
            </w:pPr>
            <w:r>
              <w:t>Srednja Strukovna škola</w:t>
            </w:r>
            <w:r w:rsidR="003D1B71" w:rsidRPr="00755BF0">
              <w:rPr>
                <w:lang w:bidi="hr-HR"/>
              </w:rPr>
              <w:t xml:space="preserve">, </w:t>
            </w:r>
            <w:r>
              <w:t>Varaždin</w:t>
            </w:r>
          </w:p>
          <w:p w14:paraId="5B34873F" w14:textId="5B437D63" w:rsidR="006348D1" w:rsidRDefault="006348D1" w:rsidP="00AC6C7E">
            <w:pPr>
              <w:pStyle w:val="Grafikeoznake"/>
            </w:pPr>
            <w:r w:rsidRPr="00F41F71">
              <w:rPr>
                <w:b/>
                <w:bCs/>
              </w:rPr>
              <w:t>Smjer</w:t>
            </w:r>
            <w:r w:rsidR="00F41F71" w:rsidRPr="00F41F71">
              <w:rPr>
                <w:b/>
                <w:bCs/>
              </w:rPr>
              <w:t>:</w:t>
            </w:r>
            <w:r>
              <w:t xml:space="preserve"> likovna umjetnost i dizajn</w:t>
            </w:r>
          </w:p>
          <w:p w14:paraId="0A72B88E" w14:textId="5A693E7D" w:rsidR="003D1B71" w:rsidRDefault="006348D1" w:rsidP="00AC6C7E">
            <w:pPr>
              <w:pStyle w:val="Grafikeoznake"/>
            </w:pPr>
            <w:r>
              <w:t xml:space="preserve">Kvalificirani </w:t>
            </w:r>
            <w:r w:rsidR="00F41F71">
              <w:t>grafički dizajner</w:t>
            </w:r>
          </w:p>
          <w:p w14:paraId="2C5ADD1A" w14:textId="77777777" w:rsidR="00F41F71" w:rsidRDefault="00F41F71" w:rsidP="00F41F71">
            <w:pPr>
              <w:pStyle w:val="Grafikeoznake"/>
              <w:numPr>
                <w:ilvl w:val="0"/>
                <w:numId w:val="0"/>
              </w:numPr>
              <w:ind w:left="360" w:hanging="360"/>
            </w:pPr>
          </w:p>
          <w:p w14:paraId="385DE650" w14:textId="77777777" w:rsidR="00F41F71" w:rsidRPr="00755BF0" w:rsidRDefault="00F41F71" w:rsidP="00F41F71">
            <w:pPr>
              <w:pStyle w:val="Grafikeoznake"/>
              <w:numPr>
                <w:ilvl w:val="0"/>
                <w:numId w:val="0"/>
              </w:numPr>
              <w:ind w:left="360" w:hanging="360"/>
            </w:pPr>
          </w:p>
          <w:sdt>
            <w:sdtPr>
              <w:id w:val="-1730222568"/>
              <w:placeholder>
                <w:docPart w:val="CFD462AE7D9B4C45BE501F0918019E05"/>
              </w:placeholder>
              <w:temporary/>
              <w:showingPlcHdr/>
              <w15:appearance w15:val="hidden"/>
            </w:sdtPr>
            <w:sdtEndPr/>
            <w:sdtContent>
              <w:p w14:paraId="6E1ED1A3" w14:textId="77777777" w:rsidR="003D1B71" w:rsidRPr="00C05163" w:rsidRDefault="003D1B71" w:rsidP="00C05163">
                <w:pPr>
                  <w:pStyle w:val="Naslov2"/>
                </w:pPr>
                <w:r w:rsidRPr="00C05163">
                  <w:t>Komunikacija</w:t>
                </w:r>
              </w:p>
            </w:sdtContent>
          </w:sdt>
          <w:p w14:paraId="2F5D40F1" w14:textId="15DB9747" w:rsidR="003D1B71" w:rsidRPr="00755BF0" w:rsidRDefault="006348D1" w:rsidP="00AC6C7E">
            <w:r w:rsidRPr="006348D1">
              <w:t>Izvrsne komunikacijske vještine, otvorena i pristupačna osoba koja lako uspostavlja kontakte i gradi kvalitetne međuljudske odnose. Uživam u upoznavanju novih ljudi, brzo se prilagođavam različitim situacijama i lako stječem prijateljstva. Timski rad mi je prirodan, a istovremeno se dobro snalazim i u samostalnim zadacima. Sposobnost aktivnog slušanja i jasnog izražavanja pomaže mi u efikasnoj i uspješnoj suradnji s kolegama i klijentima.</w:t>
            </w:r>
          </w:p>
          <w:p w14:paraId="27913897" w14:textId="491F0496" w:rsidR="003D1B71" w:rsidRDefault="003D1B71" w:rsidP="00C05163">
            <w:pPr>
              <w:pStyle w:val="Naslov2"/>
            </w:pPr>
          </w:p>
          <w:p w14:paraId="1748F599" w14:textId="77777777" w:rsidR="00F41F71" w:rsidRPr="00F41F71" w:rsidRDefault="00F41F71" w:rsidP="00F41F71"/>
          <w:p w14:paraId="0934C6EF" w14:textId="768EB86D" w:rsidR="003D1B71" w:rsidRPr="00755BF0" w:rsidRDefault="003D1B71" w:rsidP="00AC6C7E"/>
          <w:p w14:paraId="48C07CA4" w14:textId="30F13718" w:rsidR="003D1B71" w:rsidRPr="00C05163" w:rsidRDefault="003D1B71" w:rsidP="00C05163">
            <w:pPr>
              <w:pStyle w:val="Naslov2"/>
            </w:pPr>
          </w:p>
          <w:p w14:paraId="1B7A73CD" w14:textId="58CCFC7F" w:rsidR="003D1B71" w:rsidRPr="00755BF0" w:rsidRDefault="003D1B71" w:rsidP="00755BF0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755BF0" w14:paraId="26F2881D" w14:textId="77777777" w:rsidTr="009A0D02">
        <w:trPr>
          <w:trHeight w:val="1111"/>
        </w:trPr>
        <w:tc>
          <w:tcPr>
            <w:tcW w:w="437" w:type="dxa"/>
          </w:tcPr>
          <w:p w14:paraId="33D5DB16" w14:textId="77777777" w:rsidR="003D1B71" w:rsidRPr="00755BF0" w:rsidRDefault="003D1B71">
            <w:pPr>
              <w:pStyle w:val="Tijeloteksta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235" w:type="dxa"/>
            <w:gridSpan w:val="2"/>
          </w:tcPr>
          <w:p w14:paraId="2E42B37C" w14:textId="77777777" w:rsidR="003D1B71" w:rsidRPr="00755BF0" w:rsidRDefault="003D1B71">
            <w:pPr>
              <w:pStyle w:val="Tijeloteksta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4" w:type="dxa"/>
            <w:vMerge/>
          </w:tcPr>
          <w:p w14:paraId="4FEC6361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3AAD5715" w14:textId="77777777" w:rsidR="003D1B71" w:rsidRPr="00755BF0" w:rsidRDefault="003D1B71" w:rsidP="00222466"/>
        </w:tc>
      </w:tr>
      <w:tr w:rsidR="003D1B71" w:rsidRPr="00755BF0" w14:paraId="078442F7" w14:textId="77777777" w:rsidTr="009A0D02">
        <w:trPr>
          <w:trHeight w:val="518"/>
        </w:trPr>
        <w:tc>
          <w:tcPr>
            <w:tcW w:w="437" w:type="dxa"/>
          </w:tcPr>
          <w:p w14:paraId="415C7EF3" w14:textId="77777777"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711" w:type="dxa"/>
            <w:tcMar>
              <w:left w:w="0" w:type="dxa"/>
              <w:right w:w="0" w:type="dxa"/>
            </w:tcMar>
            <w:vAlign w:val="center"/>
          </w:tcPr>
          <w:p w14:paraId="147F15E2" w14:textId="77777777" w:rsidR="003D1B71" w:rsidRPr="00755BF0" w:rsidRDefault="003D1B71" w:rsidP="006D79A8">
            <w:pPr>
              <w:pStyle w:val="Informacije"/>
              <w:jc w:val="center"/>
              <w:rPr>
                <w:rStyle w:val="Naglaeno"/>
                <w:b w:val="0"/>
                <w:bCs w:val="0"/>
                <w:color w:val="666666"/>
              </w:rPr>
            </w:pPr>
            <w:r w:rsidRPr="00755BF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83DE266" wp14:editId="19232BAA">
                      <wp:extent cx="337185" cy="333375"/>
                      <wp:effectExtent l="0" t="0" r="5715" b="9525"/>
                      <wp:docPr id="21" name="Grupa 21" descr="gps ik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Prostoručno: Oblik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Slika 23" descr="GPS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30EBC928" id="Grupa 21" o:spid="_x0000_s1026" alt="gps ikona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A4FuzKsYTAK0A4lt3kWHblWELg&#10;WSBr593kWHblWELgWSBr593kWHblWELgWSBRnN3kWHblWELgWSBRnN3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yQDmW3eRYduVYQuBZoEg0OZZdOZYQ&#10;eBYoEk2OZVeOJQSeBYpEk2PZlWMJgWeBItHkWHblWEJgWaAcy25yLLtyLCHwLFAkmhzLrhxLCDwL&#10;FIkmx7IrxxICzwJFosmx7MqxhMCzQJFociy7ciwhcCw4lGMJgVeAcCyHybEcyrGEwLNAViyHybEc&#10;yrGEwLNAViyHybEcyrGEwLNA1s6HybEcyrGEwLNA1s6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">
                      <v:shape id="Prostoručno: Oblik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3" o:spid="_x0000_s1028" type="#_x0000_t75" alt="GPS ikona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k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  <w:vAlign w:val="center"/>
          </w:tcPr>
          <w:p w14:paraId="7B9C9542" w14:textId="4E6224F5" w:rsidR="003D1B71" w:rsidRPr="00755BF0" w:rsidRDefault="00AC1566" w:rsidP="00380FD1">
            <w:pPr>
              <w:pStyle w:val="Informacije"/>
            </w:pPr>
            <w:r>
              <w:t>------------------</w:t>
            </w:r>
          </w:p>
        </w:tc>
        <w:tc>
          <w:tcPr>
            <w:tcW w:w="424" w:type="dxa"/>
            <w:vMerge/>
          </w:tcPr>
          <w:p w14:paraId="41170E05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2C81B833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3148150B" w14:textId="77777777" w:rsidTr="009A0D02">
        <w:trPr>
          <w:trHeight w:val="174"/>
        </w:trPr>
        <w:tc>
          <w:tcPr>
            <w:tcW w:w="437" w:type="dxa"/>
          </w:tcPr>
          <w:p w14:paraId="7809A750" w14:textId="77777777" w:rsidR="003D1B71" w:rsidRPr="00755BF0" w:rsidRDefault="003D1B71" w:rsidP="00222466">
            <w:pPr>
              <w:pStyle w:val="Bezproreda"/>
              <w:rPr>
                <w:color w:val="666666"/>
              </w:rPr>
            </w:pPr>
          </w:p>
        </w:tc>
        <w:tc>
          <w:tcPr>
            <w:tcW w:w="3235" w:type="dxa"/>
            <w:gridSpan w:val="2"/>
            <w:vAlign w:val="center"/>
          </w:tcPr>
          <w:p w14:paraId="2564A100" w14:textId="77777777" w:rsidR="003D1B71" w:rsidRPr="00755BF0" w:rsidRDefault="003D1B71" w:rsidP="00222466">
            <w:pPr>
              <w:pStyle w:val="Bezproreda"/>
              <w:rPr>
                <w:color w:val="666666"/>
              </w:rPr>
            </w:pPr>
          </w:p>
        </w:tc>
        <w:tc>
          <w:tcPr>
            <w:tcW w:w="424" w:type="dxa"/>
            <w:vMerge/>
          </w:tcPr>
          <w:p w14:paraId="20813712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182A7E9D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608A2F5C" w14:textId="77777777" w:rsidTr="009A0D02">
        <w:trPr>
          <w:trHeight w:val="595"/>
        </w:trPr>
        <w:tc>
          <w:tcPr>
            <w:tcW w:w="437" w:type="dxa"/>
          </w:tcPr>
          <w:p w14:paraId="355C0FD4" w14:textId="77777777"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711" w:type="dxa"/>
            <w:tcMar>
              <w:left w:w="0" w:type="dxa"/>
              <w:right w:w="0" w:type="dxa"/>
            </w:tcMar>
            <w:vAlign w:val="center"/>
          </w:tcPr>
          <w:p w14:paraId="27D800C6" w14:textId="77777777" w:rsidR="003D1B71" w:rsidRPr="00755BF0" w:rsidRDefault="003D1B71" w:rsidP="006D79A8">
            <w:pPr>
              <w:pStyle w:val="Informacije"/>
              <w:jc w:val="center"/>
              <w:rPr>
                <w:color w:val="666666"/>
              </w:rPr>
            </w:pPr>
            <w:r w:rsidRPr="00755BF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54ECC9B" wp14:editId="6B0C4AD2">
                      <wp:extent cx="337820" cy="337185"/>
                      <wp:effectExtent l="0" t="0" r="5080" b="5715"/>
                      <wp:docPr id="22" name="Grupa 22" descr="ikona telefo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Prostoručno: Oblik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Slika 28" descr="Ikona telef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3AAC728F" id="Grupa 22" o:spid="_x0000_s1026" alt="ikona telefona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">
                      <v:shape id="Prostoručno: Oblik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Slika 28" o:spid="_x0000_s1028" type="#_x0000_t75" alt="Ikona telefona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  <w:vAlign w:val="center"/>
          </w:tcPr>
          <w:p w14:paraId="24A26DB8" w14:textId="129A120A" w:rsidR="003D1B71" w:rsidRPr="00755BF0" w:rsidRDefault="00AC1566" w:rsidP="00380FD1">
            <w:pPr>
              <w:pStyle w:val="Informacije"/>
            </w:pPr>
            <w:r>
              <w:t>------------------</w:t>
            </w:r>
          </w:p>
        </w:tc>
        <w:tc>
          <w:tcPr>
            <w:tcW w:w="424" w:type="dxa"/>
            <w:vMerge/>
          </w:tcPr>
          <w:p w14:paraId="0657F1C1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76E23EA5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6FC0CF95" w14:textId="77777777" w:rsidTr="009A0D02">
        <w:trPr>
          <w:trHeight w:val="174"/>
        </w:trPr>
        <w:tc>
          <w:tcPr>
            <w:tcW w:w="437" w:type="dxa"/>
          </w:tcPr>
          <w:p w14:paraId="3047BA29" w14:textId="77777777"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3235" w:type="dxa"/>
            <w:gridSpan w:val="2"/>
            <w:vAlign w:val="center"/>
          </w:tcPr>
          <w:p w14:paraId="4ABD7349" w14:textId="77777777"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424" w:type="dxa"/>
            <w:vMerge/>
          </w:tcPr>
          <w:p w14:paraId="60FCA0CB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56B16D74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5C86685F" w14:textId="77777777" w:rsidTr="009A0D02">
        <w:trPr>
          <w:trHeight w:val="604"/>
        </w:trPr>
        <w:tc>
          <w:tcPr>
            <w:tcW w:w="437" w:type="dxa"/>
          </w:tcPr>
          <w:p w14:paraId="52E87C2B" w14:textId="77777777"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711" w:type="dxa"/>
            <w:tcMar>
              <w:left w:w="0" w:type="dxa"/>
              <w:right w:w="0" w:type="dxa"/>
            </w:tcMar>
            <w:vAlign w:val="center"/>
          </w:tcPr>
          <w:p w14:paraId="3BF04CF9" w14:textId="77777777" w:rsidR="003D1B71" w:rsidRPr="00755BF0" w:rsidRDefault="003D1B71" w:rsidP="006D79A8">
            <w:pPr>
              <w:pStyle w:val="Informacije"/>
              <w:jc w:val="center"/>
              <w:rPr>
                <w:color w:val="666666"/>
              </w:rPr>
            </w:pPr>
            <w:r w:rsidRPr="00755BF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19F4583" wp14:editId="663A89BB">
                      <wp:extent cx="338455" cy="346075"/>
                      <wp:effectExtent l="0" t="0" r="4445" b="0"/>
                      <wp:docPr id="24" name="Grupa 24" descr="ikona e-poš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Prostoručno: Oblik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Slika 32" descr="Ikona e-poš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13BC6513" id="Grupa 24" o:spid="_x0000_s1026" alt="ikona e-poš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">
                      <v:shape id="Prostoručno: Oblik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Slika 32" o:spid="_x0000_s1028" type="#_x0000_t75" alt="Ikona e-poš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kona e-poš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3" w:type="dxa"/>
            <w:vAlign w:val="center"/>
          </w:tcPr>
          <w:p w14:paraId="0CC5ADA6" w14:textId="0EFCFD78" w:rsidR="003D1B71" w:rsidRPr="00755BF0" w:rsidRDefault="00AC1566" w:rsidP="00380FD1">
            <w:pPr>
              <w:pStyle w:val="Informacije"/>
            </w:pPr>
            <w:r>
              <w:t>------------------</w:t>
            </w:r>
          </w:p>
        </w:tc>
        <w:tc>
          <w:tcPr>
            <w:tcW w:w="424" w:type="dxa"/>
            <w:vMerge/>
          </w:tcPr>
          <w:p w14:paraId="16A36DD5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16B94485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2AC546BD" w14:textId="77777777" w:rsidTr="009A0D02">
        <w:trPr>
          <w:trHeight w:val="76"/>
        </w:trPr>
        <w:tc>
          <w:tcPr>
            <w:tcW w:w="437" w:type="dxa"/>
          </w:tcPr>
          <w:p w14:paraId="2B5EFE59" w14:textId="77777777"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3235" w:type="dxa"/>
            <w:gridSpan w:val="2"/>
            <w:vAlign w:val="center"/>
          </w:tcPr>
          <w:p w14:paraId="76505D24" w14:textId="77777777" w:rsidR="003D1B71" w:rsidRPr="00755BF0" w:rsidRDefault="003D1B71" w:rsidP="00B6466C">
            <w:pPr>
              <w:pStyle w:val="Bezproreda"/>
              <w:rPr>
                <w:color w:val="666666"/>
              </w:rPr>
            </w:pPr>
          </w:p>
        </w:tc>
        <w:tc>
          <w:tcPr>
            <w:tcW w:w="424" w:type="dxa"/>
            <w:vMerge/>
          </w:tcPr>
          <w:p w14:paraId="041232DB" w14:textId="77777777" w:rsidR="003D1B71" w:rsidRPr="00755BF0" w:rsidRDefault="003D1B71" w:rsidP="00590471">
            <w:pPr>
              <w:pStyle w:val="Tijeloteksta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4935A9F0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71B7211D" w14:textId="77777777" w:rsidTr="009A0D02">
        <w:trPr>
          <w:trHeight w:val="711"/>
        </w:trPr>
        <w:tc>
          <w:tcPr>
            <w:tcW w:w="437" w:type="dxa"/>
          </w:tcPr>
          <w:p w14:paraId="6D377F5F" w14:textId="77777777" w:rsidR="003D1B71" w:rsidRPr="00755BF0" w:rsidRDefault="003D1B71" w:rsidP="006D79A8">
            <w:pPr>
              <w:pStyle w:val="Informacije"/>
              <w:jc w:val="center"/>
              <w:rPr>
                <w:noProof/>
              </w:rPr>
            </w:pPr>
          </w:p>
        </w:tc>
        <w:tc>
          <w:tcPr>
            <w:tcW w:w="711" w:type="dxa"/>
            <w:tcMar>
              <w:left w:w="0" w:type="dxa"/>
              <w:right w:w="0" w:type="dxa"/>
            </w:tcMar>
            <w:vAlign w:val="center"/>
          </w:tcPr>
          <w:p w14:paraId="051E60FE" w14:textId="2AC0EB51" w:rsidR="003D1B71" w:rsidRPr="00755BF0" w:rsidRDefault="009F5313" w:rsidP="006D79A8">
            <w:pPr>
              <w:pStyle w:val="Informacije"/>
              <w:jc w:val="center"/>
              <w:rPr>
                <w:color w:val="666666"/>
              </w:rPr>
            </w:pPr>
            <w:r w:rsidRPr="009F5313">
              <w:rPr>
                <w:rFonts w:ascii="Segoe UI Emoji" w:hAnsi="Segoe UI Emoji" w:cs="Segoe UI Emoji"/>
                <w:color w:val="666666"/>
                <w:sz w:val="44"/>
                <w:szCs w:val="36"/>
              </w:rPr>
              <w:t>🪪</w:t>
            </w:r>
          </w:p>
        </w:tc>
        <w:tc>
          <w:tcPr>
            <w:tcW w:w="2523" w:type="dxa"/>
            <w:vAlign w:val="center"/>
          </w:tcPr>
          <w:p w14:paraId="490F028F" w14:textId="77777777" w:rsidR="00F41F71" w:rsidRDefault="00F41F71" w:rsidP="00380FD1">
            <w:pPr>
              <w:pStyle w:val="Informacije"/>
            </w:pPr>
          </w:p>
          <w:p w14:paraId="797B9EF3" w14:textId="309B18B1" w:rsidR="003D1B71" w:rsidRPr="00755BF0" w:rsidRDefault="009F5313" w:rsidP="00380FD1">
            <w:pPr>
              <w:pStyle w:val="Informacije"/>
            </w:pPr>
            <w:r>
              <w:t>AM, B, F, G</w:t>
            </w:r>
          </w:p>
        </w:tc>
        <w:tc>
          <w:tcPr>
            <w:tcW w:w="424" w:type="dxa"/>
            <w:vMerge/>
          </w:tcPr>
          <w:p w14:paraId="168DD6B4" w14:textId="77777777" w:rsidR="003D1B71" w:rsidRPr="00755BF0" w:rsidRDefault="003D1B71" w:rsidP="00A14C79">
            <w:pPr>
              <w:pStyle w:val="Informacije"/>
              <w:rPr>
                <w:rFonts w:ascii="Times New Roman" w:hAnsi="Times New Roman"/>
              </w:rPr>
            </w:pPr>
          </w:p>
        </w:tc>
        <w:tc>
          <w:tcPr>
            <w:tcW w:w="6625" w:type="dxa"/>
            <w:vMerge/>
          </w:tcPr>
          <w:p w14:paraId="5A7265C5" w14:textId="77777777" w:rsidR="003D1B71" w:rsidRPr="00755BF0" w:rsidRDefault="003D1B71" w:rsidP="005801E5">
            <w:pPr>
              <w:pStyle w:val="Naslov1"/>
            </w:pPr>
          </w:p>
        </w:tc>
      </w:tr>
      <w:tr w:rsidR="003D1B71" w:rsidRPr="00755BF0" w14:paraId="36F31DA0" w14:textId="77777777" w:rsidTr="009A0D02">
        <w:trPr>
          <w:trHeight w:val="2336"/>
        </w:trPr>
        <w:tc>
          <w:tcPr>
            <w:tcW w:w="437" w:type="dxa"/>
          </w:tcPr>
          <w:p w14:paraId="197E3A9E" w14:textId="77777777" w:rsidR="003D1B71" w:rsidRPr="00755BF0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3235" w:type="dxa"/>
            <w:gridSpan w:val="2"/>
          </w:tcPr>
          <w:p w14:paraId="1A9B743A" w14:textId="77777777" w:rsidR="003D1B71" w:rsidRPr="00755BF0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4" w:type="dxa"/>
          </w:tcPr>
          <w:p w14:paraId="58C68AB8" w14:textId="77777777" w:rsidR="003D1B71" w:rsidRPr="00755BF0" w:rsidRDefault="003D1B71" w:rsidP="00222466"/>
        </w:tc>
        <w:tc>
          <w:tcPr>
            <w:tcW w:w="6625" w:type="dxa"/>
            <w:vMerge/>
          </w:tcPr>
          <w:p w14:paraId="53C490C8" w14:textId="77777777" w:rsidR="003D1B71" w:rsidRPr="00755BF0" w:rsidRDefault="003D1B71" w:rsidP="00222466"/>
        </w:tc>
      </w:tr>
    </w:tbl>
    <w:p w14:paraId="27C45C37" w14:textId="2980BCCA" w:rsidR="007F5B63" w:rsidRPr="00755BF0" w:rsidRDefault="007F5B63" w:rsidP="009A0D02">
      <w:pPr>
        <w:pStyle w:val="Tijeloteksta"/>
      </w:pPr>
    </w:p>
    <w:sectPr w:rsidR="007F5B63" w:rsidRPr="00755BF0" w:rsidSect="00755BF0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07A6B" w14:textId="77777777" w:rsidR="006C4841" w:rsidRDefault="006C4841" w:rsidP="00590471">
      <w:r>
        <w:separator/>
      </w:r>
    </w:p>
  </w:endnote>
  <w:endnote w:type="continuationSeparator" w:id="0">
    <w:p w14:paraId="3A488275" w14:textId="77777777" w:rsidR="006C4841" w:rsidRDefault="006C484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D924" w14:textId="77777777" w:rsidR="006C4841" w:rsidRDefault="006C4841" w:rsidP="00590471">
      <w:r>
        <w:separator/>
      </w:r>
    </w:p>
  </w:footnote>
  <w:footnote w:type="continuationSeparator" w:id="0">
    <w:p w14:paraId="51DDD831" w14:textId="77777777" w:rsidR="006C4841" w:rsidRDefault="006C484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491B1" w14:textId="77777777" w:rsidR="00590471" w:rsidRPr="003A2703" w:rsidRDefault="00310F17" w:rsidP="00060042">
    <w:pPr>
      <w:pStyle w:val="Tijeloteksta"/>
    </w:pPr>
    <w:r w:rsidRPr="003A270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EA9AC7" wp14:editId="19409E96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učno: Oblik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učno: Oblik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u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učno: Oblik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učno: Oblik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učno: Oblik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učno: Oblik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učno: Oblik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učno: Oblik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06449403" id="Grupa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NsSQo+OlOa1M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G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h+Zc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gVBLLEwJPA0WiybE8oFREAxOJ&#10;yrE8TI7lAaUiGphIVI7lYXIsD+VYQmD1gnIsD5NjeUCp5DYwOZaHciwh8KqgSDQ5lodyLCHwNFAk&#10;mhzLQzmWEHgaKBJNjuWhHEsILA2UY3mYHMtDOZYQeBooEk2O5aEcSwg8DRSJJsfyUI4lBJ4GikST&#10;Y3koxxICTwNFosmxPJRjCYGjwVM5lhB4GQjH8jQ5lqdyLCHwNJDZ+WlyLE/lWELgaSCz89PkWJ7K&#10;sYTA00DWiU+TY3kqxxICTwNZ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iwaEcSwmyBoRjOUKO5VCOpQSZBbJ3PkKO5VCOpQSZBbJ3PkKO5VCOpQSZ&#10;BXKKc4Qcy6EcSwkyC+QU5wg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oBSKSxPCDwNFIkmx/KAUhENTCQqx/IwOZYHlIpoYCJROZaHybE8lGMJ&#10;gdULyrE8TI7lAaVS28DkWB7KsYTAq4Ii0eRYHsqxhMDTQJFociwP5VhC4GmgSDQ5lodyLCGwNFCO&#10;5WFyLA/lWELgaaBINDmWh3IsIfA0UCSaHMtDOZYQeBooEk2O5aEcSwg8DRSJJsfyUI4lBI4GT+VY&#10;QuBlIBzL0+RYnsqxhMDTQGbnp8mxPJVjCYGngczOT5NjeSrHEgJPA/ETnybH8lSOJQSeBuI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iiVxPKEwLNAkWhyLDuUilhgIlE5lt3kWHYoFbHARKJyLLvJsezKsYTA&#10;+grKsewmx7JDqeQ+MDmWXTmWEHhNUCSaHMuuHEsIPAsUiSbHsivHEgLPAkWiybHsyrGEwLJAOZbd&#10;5Fh25VhC4FmgSDQ5ll05lhB4FigSTY5lV44lBJ4FikSTY9mVYwmBZ4Ei0eRYduVYQuBYcCjHEgKv&#10;AOFYDpNjOZRjCYFngczOh8mxHMqxhMCzQGbnw+RYDuVYQuBZIOvEw+RYDuVYQuBZIOvEw+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M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P6HahueCvOz6EP1J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SuStIIxI4ab2cC18+T6+0vZUsOepCXPzgDAlxuJ&#10;FFVCXBEPV5nkqieIHA2HunTIZkJxQCF3/WM2ew+cF712xur5JPqCE0UZ5pqAhSfZpGaWqzRpRhfq&#10;lc5oaOjNWCf2RdOt/sHNLkbB8M3+cFrjqGdh0lZhdC7+V50KEw5E0/W79Z7CmsAFtLPambhN9Pkw&#10;nnJb6yEp2Ct4YuENh4aCiG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Z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g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bIasDStVHiHZXzkiiND6yv+TpMBL5Ho4Wec28R3SiIA/ZZXz6N+q02+I/IgKwi&#10;bnT18D0KI1LnDkk7PZL7JMnUXz/dsd0u+fib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K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IWppq55MKfUgmJj9N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Y+S40mxdJe&#10;lb+5wyEBOYWMtW94fWhsMdMKKQs6R22Qram6E15xF3XwIvntxziEW4kltM8i2qrqqWNtvwu2bZV7&#10;tNvzbaWqLz7KtlMNSPIFxDN1vDlPY8V/g6YUprUV+EbtfZendziEfiCFth7y+Ti1Mw65JQgDJAdZ&#10;WzmMuFAxh2IQT3+c1AtNbGHit3cdFmK50iFtHDHD87MocK0mwucNLfubrzNiAXd4oCMtWKEa0aFx&#10;nPjIzq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Q9lhB4GigSTY5l0XMsIXA0WJVjCYGXgexPXE2OZdX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KJXC8oTA00CRaHIsDygV0cBEonIs&#10;D5NjeUCpiAYmEpVjeZgcy0M5lhBYvaAcy8PkWB5QKrUNTI7loRxLCLwqKBJNjuWhHEsIPA0UiSbH&#10;8lCOJQSeBopEk2N5KMcSAksD5VgeJsfyUI4lBJ4GikSTY3koxxICTwNFosmxPJRjCYGngSLR5Fge&#10;yrGEwNNAkWhyLA/lWELgaPBUjiUEXgbCsTxNjuWpHEsIPA1kdn6aHMtTOZYQeBrI7Pw0OZanciwh&#10;8DQQP/FpcixP5VhC4Gkgfu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učno: Oblik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u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učno: Oblik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A2703">
      <w:rPr>
        <w:noProof/>
        <w:lang w:bidi="hr-H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22C4D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F880C92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5ADA2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BB4F5AA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BECF40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C82F10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BC8C9E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2A87FA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9C5638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22B58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9E54F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Odlomakpopis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D04B1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313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2B6B78"/>
    <w:rsid w:val="00310F17"/>
    <w:rsid w:val="00322A46"/>
    <w:rsid w:val="003326CB"/>
    <w:rsid w:val="00353B60"/>
    <w:rsid w:val="00376291"/>
    <w:rsid w:val="00380FD1"/>
    <w:rsid w:val="00383D02"/>
    <w:rsid w:val="00385DE7"/>
    <w:rsid w:val="003A2703"/>
    <w:rsid w:val="003D1B71"/>
    <w:rsid w:val="004E158A"/>
    <w:rsid w:val="004F5EFB"/>
    <w:rsid w:val="00565C77"/>
    <w:rsid w:val="0056708E"/>
    <w:rsid w:val="005801E5"/>
    <w:rsid w:val="00590471"/>
    <w:rsid w:val="005D01FA"/>
    <w:rsid w:val="006348D1"/>
    <w:rsid w:val="00653E17"/>
    <w:rsid w:val="006A08E8"/>
    <w:rsid w:val="006C4841"/>
    <w:rsid w:val="006D79A8"/>
    <w:rsid w:val="0072353B"/>
    <w:rsid w:val="00755BF0"/>
    <w:rsid w:val="007575B6"/>
    <w:rsid w:val="007B3C81"/>
    <w:rsid w:val="007D67CA"/>
    <w:rsid w:val="007E668F"/>
    <w:rsid w:val="007F5B63"/>
    <w:rsid w:val="00803A0A"/>
    <w:rsid w:val="00803DD4"/>
    <w:rsid w:val="00846CB9"/>
    <w:rsid w:val="008566AA"/>
    <w:rsid w:val="008A1E6E"/>
    <w:rsid w:val="008B19BA"/>
    <w:rsid w:val="008C024F"/>
    <w:rsid w:val="008C2CFC"/>
    <w:rsid w:val="008E0312"/>
    <w:rsid w:val="00912DC8"/>
    <w:rsid w:val="009475DC"/>
    <w:rsid w:val="009478D1"/>
    <w:rsid w:val="00967B93"/>
    <w:rsid w:val="00972D59"/>
    <w:rsid w:val="009A0D02"/>
    <w:rsid w:val="009D090F"/>
    <w:rsid w:val="009D2DA5"/>
    <w:rsid w:val="009F5313"/>
    <w:rsid w:val="00A31464"/>
    <w:rsid w:val="00A31B16"/>
    <w:rsid w:val="00A33613"/>
    <w:rsid w:val="00A47A8D"/>
    <w:rsid w:val="00AC1566"/>
    <w:rsid w:val="00AC6C7E"/>
    <w:rsid w:val="00B4158A"/>
    <w:rsid w:val="00B6466C"/>
    <w:rsid w:val="00BB1B5D"/>
    <w:rsid w:val="00BC22C7"/>
    <w:rsid w:val="00BD195A"/>
    <w:rsid w:val="00C05163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41F71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D0E3E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A270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3A270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ormal"/>
    <w:next w:val="Normal"/>
    <w:link w:val="Naslov2Char"/>
    <w:uiPriority w:val="9"/>
    <w:rsid w:val="003A270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A270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A270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A270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A270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270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A270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A270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semiHidden/>
    <w:qFormat/>
    <w:rsid w:val="003A2703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3A2703"/>
    <w:rPr>
      <w:rFonts w:ascii="Calibri" w:hAnsi="Calibri" w:cs="Calibri"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3A270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lomakpopisa">
    <w:name w:val="List Paragraph"/>
    <w:basedOn w:val="Tijeloteksta"/>
    <w:uiPriority w:val="1"/>
    <w:semiHidden/>
    <w:qFormat/>
    <w:rsid w:val="003A2703"/>
    <w:pPr>
      <w:numPr>
        <w:numId w:val="2"/>
      </w:numPr>
      <w:spacing w:after="120"/>
    </w:pPr>
    <w:rPr>
      <w:szCs w:val="24"/>
    </w:rPr>
  </w:style>
  <w:style w:type="paragraph" w:customStyle="1" w:styleId="Odlomaktablice">
    <w:name w:val="Odlomak tablice"/>
    <w:basedOn w:val="Normal"/>
    <w:uiPriority w:val="1"/>
    <w:semiHidden/>
    <w:rsid w:val="003A2703"/>
    <w:rPr>
      <w:rFonts w:ascii="Times New Roman" w:hAnsi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semiHidden/>
    <w:rsid w:val="003A2703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A2703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semiHidden/>
    <w:rsid w:val="003A2703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A2703"/>
    <w:rPr>
      <w:rFonts w:ascii="Calibri" w:hAnsi="Calibri" w:cs="Calibri"/>
    </w:rPr>
  </w:style>
  <w:style w:type="table" w:styleId="Reetkatablice">
    <w:name w:val="Table Grid"/>
    <w:basedOn w:val="Obinatablica"/>
    <w:uiPriority w:val="39"/>
    <w:rsid w:val="003A2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Tijeloteksta"/>
    <w:next w:val="Normal"/>
    <w:link w:val="NaslovChar"/>
    <w:uiPriority w:val="10"/>
    <w:qFormat/>
    <w:rsid w:val="003A270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Char">
    <w:name w:val="Naslov Char"/>
    <w:basedOn w:val="Zadanifontodlomka"/>
    <w:link w:val="Naslov"/>
    <w:uiPriority w:val="10"/>
    <w:rsid w:val="003A270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ijeloteksta"/>
    <w:uiPriority w:val="1"/>
    <w:qFormat/>
    <w:rsid w:val="003A270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Tijeloteksta"/>
    <w:qFormat/>
    <w:rsid w:val="003A2703"/>
    <w:pPr>
      <w:kinsoku w:val="0"/>
      <w:overflowPunct w:val="0"/>
    </w:pPr>
    <w:rPr>
      <w:b/>
      <w:color w:val="000000" w:themeColor="text1"/>
      <w:sz w:val="18"/>
    </w:rPr>
  </w:style>
  <w:style w:type="character" w:styleId="Naglaeno">
    <w:name w:val="Strong"/>
    <w:basedOn w:val="Zadanifontodlomka"/>
    <w:uiPriority w:val="22"/>
    <w:semiHidden/>
    <w:qFormat/>
    <w:rsid w:val="003A2703"/>
    <w:rPr>
      <w:rFonts w:ascii="Calibri" w:hAnsi="Calibri" w:cs="Calibri"/>
      <w:b/>
      <w:bCs/>
      <w:color w:val="666666" w:themeColor="accent4"/>
    </w:rPr>
  </w:style>
  <w:style w:type="character" w:styleId="Tekstrezerviranogmjesta">
    <w:name w:val="Placeholder Text"/>
    <w:basedOn w:val="Zadanifontodlomka"/>
    <w:uiPriority w:val="99"/>
    <w:semiHidden/>
    <w:rsid w:val="003A2703"/>
    <w:rPr>
      <w:rFonts w:ascii="Calibri" w:hAnsi="Calibri" w:cs="Calibri"/>
      <w:color w:val="808080"/>
    </w:rPr>
  </w:style>
  <w:style w:type="paragraph" w:styleId="Datum">
    <w:name w:val="Date"/>
    <w:basedOn w:val="Normal"/>
    <w:next w:val="Normal"/>
    <w:link w:val="DatumChar"/>
    <w:uiPriority w:val="99"/>
    <w:rsid w:val="003A2703"/>
    <w:pPr>
      <w:spacing w:line="480" w:lineRule="auto"/>
    </w:pPr>
  </w:style>
  <w:style w:type="character" w:customStyle="1" w:styleId="DatumChar">
    <w:name w:val="Datum Char"/>
    <w:basedOn w:val="Zadanifontodlomka"/>
    <w:link w:val="Datum"/>
    <w:uiPriority w:val="99"/>
    <w:rsid w:val="003A2703"/>
    <w:rPr>
      <w:rFonts w:ascii="Calibri" w:hAnsi="Calibri" w:cs="Calibri"/>
    </w:rPr>
  </w:style>
  <w:style w:type="paragraph" w:styleId="Bezproreda">
    <w:name w:val="No Spacing"/>
    <w:uiPriority w:val="1"/>
    <w:rsid w:val="003A270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slov2Char">
    <w:name w:val="Naslov 2 Char"/>
    <w:basedOn w:val="Zadanifontodlomka"/>
    <w:link w:val="Naslov2"/>
    <w:uiPriority w:val="9"/>
    <w:rsid w:val="003A270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skustvo">
    <w:name w:val="Iskustvo"/>
    <w:basedOn w:val="Normal"/>
    <w:qFormat/>
    <w:rsid w:val="003A270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Grafikeoznake">
    <w:name w:val="List Bullet"/>
    <w:basedOn w:val="Normal"/>
    <w:uiPriority w:val="99"/>
    <w:rsid w:val="003A2703"/>
    <w:pPr>
      <w:numPr>
        <w:numId w:val="3"/>
      </w:numPr>
      <w:contextualSpacing/>
    </w:pPr>
  </w:style>
  <w:style w:type="paragraph" w:customStyle="1" w:styleId="Nazivobrazovneustanove">
    <w:name w:val="Naziv obrazovne ustanove"/>
    <w:basedOn w:val="Normal"/>
    <w:uiPriority w:val="1"/>
    <w:rsid w:val="003A2703"/>
    <w:rPr>
      <w:b/>
    </w:rPr>
  </w:style>
  <w:style w:type="character" w:customStyle="1" w:styleId="Spominjanje1">
    <w:name w:val="Spominjanje1"/>
    <w:basedOn w:val="Zadanifontodlomka"/>
    <w:uiPriority w:val="99"/>
    <w:semiHidden/>
    <w:unhideWhenUsed/>
    <w:rsid w:val="003A270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3A2703"/>
    <w:pPr>
      <w:numPr>
        <w:numId w:val="4"/>
      </w:numPr>
    </w:pPr>
  </w:style>
  <w:style w:type="numbering" w:styleId="1ai">
    <w:name w:val="Outline List 1"/>
    <w:basedOn w:val="Bezpopisa"/>
    <w:uiPriority w:val="99"/>
    <w:semiHidden/>
    <w:unhideWhenUsed/>
    <w:rsid w:val="003A2703"/>
    <w:pPr>
      <w:numPr>
        <w:numId w:val="5"/>
      </w:numPr>
    </w:pPr>
  </w:style>
  <w:style w:type="character" w:styleId="HTML-kod">
    <w:name w:val="HTML Code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3A2703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3A2703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3A2703"/>
    <w:rPr>
      <w:rFonts w:ascii="Calibri" w:hAnsi="Calibri" w:cs="Calibri"/>
      <w:i/>
      <w:iCs/>
    </w:rPr>
  </w:style>
  <w:style w:type="character" w:styleId="HTMLpisaistroj">
    <w:name w:val="HTML Typewriter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3A2703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3A2703"/>
    <w:rPr>
      <w:rFonts w:ascii="Calibri" w:hAnsi="Calibri" w:cs="Calibri"/>
    </w:rPr>
  </w:style>
  <w:style w:type="character" w:styleId="HTML-tipkovnica">
    <w:name w:val="HTML Keyboard"/>
    <w:basedOn w:val="Zadanifontodlomka"/>
    <w:uiPriority w:val="99"/>
    <w:semiHidden/>
    <w:unhideWhenUsed/>
    <w:rsid w:val="003A2703"/>
    <w:rPr>
      <w:rFonts w:ascii="Consolas" w:hAnsi="Consolas" w:cs="Calibri"/>
      <w:sz w:val="20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3A2703"/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3A2703"/>
    <w:rPr>
      <w:rFonts w:ascii="Consolas" w:hAnsi="Consolas" w:cs="Calibri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3A2703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3A2703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3A2703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3A2703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3A2703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3A2703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3A2703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3A2703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3A2703"/>
    <w:pPr>
      <w:spacing w:after="100"/>
      <w:ind w:left="176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A270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upadljivareferenca">
    <w:name w:val="Subtle Reference"/>
    <w:basedOn w:val="Zadanifontodlomka"/>
    <w:uiPriority w:val="31"/>
    <w:semiHidden/>
    <w:rsid w:val="003A2703"/>
    <w:rPr>
      <w:rFonts w:ascii="Calibri" w:hAnsi="Calibri" w:cs="Calibri"/>
      <w:smallCaps/>
      <w:color w:val="5A5A5A" w:themeColor="text1" w:themeTint="A5"/>
    </w:rPr>
  </w:style>
  <w:style w:type="character" w:styleId="Neupadljivoisticanje">
    <w:name w:val="Subtle Emphasis"/>
    <w:basedOn w:val="Zadanifontodlomka"/>
    <w:uiPriority w:val="19"/>
    <w:semiHidden/>
    <w:rsid w:val="003A2703"/>
    <w:rPr>
      <w:rFonts w:ascii="Calibri" w:hAnsi="Calibri" w:cs="Calibri"/>
      <w:i/>
      <w:iCs/>
      <w:color w:val="404040" w:themeColor="text1" w:themeTint="BF"/>
    </w:rPr>
  </w:style>
  <w:style w:type="table" w:styleId="Profesionalnatablica">
    <w:name w:val="Table Professional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3A270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3A27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3A270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3A270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3A27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3A2703"/>
  </w:style>
  <w:style w:type="character" w:styleId="Naslovknjige">
    <w:name w:val="Book Title"/>
    <w:basedOn w:val="Zadanifontodlomka"/>
    <w:uiPriority w:val="33"/>
    <w:semiHidden/>
    <w:rsid w:val="003A2703"/>
    <w:rPr>
      <w:rFonts w:ascii="Calibri" w:hAnsi="Calibri" w:cs="Calibri"/>
      <w:b/>
      <w:bCs/>
      <w:i/>
      <w:iCs/>
      <w:spacing w:val="5"/>
    </w:rPr>
  </w:style>
  <w:style w:type="character" w:customStyle="1" w:styleId="Znak1">
    <w:name w:val="Znak #1"/>
    <w:basedOn w:val="Zadanifontodlomka"/>
    <w:uiPriority w:val="99"/>
    <w:semiHidden/>
    <w:unhideWhenUsed/>
    <w:rsid w:val="003A2703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3A27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3A270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3A2703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3A2703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3A2703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3A2703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3A2703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3A2703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3A2703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3A2703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3A2703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3A2703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3A2703"/>
    <w:pPr>
      <w:numPr>
        <w:numId w:val="6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3A2703"/>
    <w:pPr>
      <w:numPr>
        <w:numId w:val="7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3A2703"/>
    <w:pPr>
      <w:numPr>
        <w:numId w:val="8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3A2703"/>
    <w:pPr>
      <w:numPr>
        <w:numId w:val="9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3A2703"/>
    <w:pPr>
      <w:numPr>
        <w:numId w:val="10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3A2703"/>
    <w:pPr>
      <w:numPr>
        <w:numId w:val="11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3A2703"/>
    <w:pPr>
      <w:numPr>
        <w:numId w:val="12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3A2703"/>
    <w:pPr>
      <w:numPr>
        <w:numId w:val="13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3A2703"/>
    <w:pPr>
      <w:numPr>
        <w:numId w:val="14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semiHidden/>
    <w:rsid w:val="003A270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3A2703"/>
    <w:rPr>
      <w:rFonts w:ascii="Calibri" w:hAnsi="Calibri" w:cs="Calibri"/>
      <w:color w:val="5A5A5A" w:themeColor="text1" w:themeTint="A5"/>
      <w:spacing w:val="15"/>
    </w:rPr>
  </w:style>
  <w:style w:type="table" w:styleId="Klasinatablica1">
    <w:name w:val="Table Classic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3A2703"/>
  </w:style>
  <w:style w:type="paragraph" w:styleId="Tekstmakronaredbe">
    <w:name w:val="macro"/>
    <w:link w:val="TekstmakronaredbeChar"/>
    <w:uiPriority w:val="99"/>
    <w:semiHidden/>
    <w:unhideWhenUsed/>
    <w:rsid w:val="003A270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3A2703"/>
    <w:rPr>
      <w:rFonts w:ascii="Consolas" w:hAnsi="Consolas" w:cs="Calibri"/>
      <w:sz w:val="20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3A2703"/>
    <w:rPr>
      <w:rFonts w:ascii="Corbel" w:eastAsiaTheme="majorEastAsia" w:hAnsi="Corbel" w:cstheme="majorBidi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3A2703"/>
    <w:rPr>
      <w:rFonts w:ascii="Calibri" w:hAnsi="Calibri" w:cs="Calibri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3A2703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3A2703"/>
    <w:pPr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3A270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semiHidden/>
    <w:rsid w:val="003A270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3A2703"/>
    <w:rPr>
      <w:rFonts w:ascii="Calibri" w:hAnsi="Calibri" w:cs="Calibri"/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semiHidden/>
    <w:rsid w:val="003A2703"/>
    <w:rPr>
      <w:rFonts w:ascii="Calibri" w:hAnsi="Calibri" w:cs="Calibri"/>
      <w:i/>
      <w:iCs/>
    </w:rPr>
  </w:style>
  <w:style w:type="table" w:styleId="Obojanipopis">
    <w:name w:val="Colorful List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3A270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3A27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A2703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A270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A2703"/>
    <w:rPr>
      <w:rFonts w:ascii="Calibri" w:hAnsi="Calibri" w:cs="Calibri"/>
      <w:b/>
      <w:bCs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A2703"/>
    <w:rPr>
      <w:rFonts w:ascii="Calibri" w:hAnsi="Calibri" w:cs="Calibri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2703"/>
    <w:rPr>
      <w:rFonts w:ascii="Microsoft YaHei UI" w:eastAsia="Microsoft YaHei UI" w:hAnsi="Microsoft YaHei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2703"/>
    <w:rPr>
      <w:rFonts w:ascii="Microsoft YaHei UI" w:eastAsia="Microsoft YaHei UI" w:hAnsi="Microsoft YaHei UI" w:cs="Calibri"/>
      <w:sz w:val="18"/>
      <w:szCs w:val="18"/>
    </w:rPr>
  </w:style>
  <w:style w:type="paragraph" w:styleId="Adresaomotnice">
    <w:name w:val="envelope address"/>
    <w:basedOn w:val="Normal"/>
    <w:uiPriority w:val="99"/>
    <w:semiHidden/>
    <w:unhideWhenUsed/>
    <w:rsid w:val="003A270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a">
    <w:name w:val="Block Text"/>
    <w:basedOn w:val="Normal"/>
    <w:uiPriority w:val="99"/>
    <w:semiHidden/>
    <w:unhideWhenUsed/>
    <w:rsid w:val="003A270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3A2703"/>
    <w:rPr>
      <w:rFonts w:ascii="Microsoft YaHei UI" w:eastAsia="Microsoft YaHei UI" w:hAnsi="Microsoft YaHei UI"/>
      <w:sz w:val="18"/>
      <w:szCs w:val="18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3A2703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A270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A270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A270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A270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270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A270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A270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anaksekcija">
    <w:name w:val="Outline List 3"/>
    <w:basedOn w:val="Bezpopisa"/>
    <w:uiPriority w:val="99"/>
    <w:semiHidden/>
    <w:unhideWhenUsed/>
    <w:rsid w:val="003A2703"/>
    <w:pPr>
      <w:numPr>
        <w:numId w:val="15"/>
      </w:numPr>
    </w:pPr>
  </w:style>
  <w:style w:type="table" w:styleId="Obinatablica1">
    <w:name w:val="Plain Table 1"/>
    <w:basedOn w:val="Obinatablica"/>
    <w:uiPriority w:val="41"/>
    <w:rsid w:val="003A27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3A270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3A270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3A270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3A270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staknutareferenca">
    <w:name w:val="Intense Reference"/>
    <w:basedOn w:val="Zadanifontodlomka"/>
    <w:uiPriority w:val="32"/>
    <w:semiHidden/>
    <w:rsid w:val="003A270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rsid w:val="003A270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3A2703"/>
    <w:rPr>
      <w:rFonts w:ascii="Calibri" w:hAnsi="Calibri" w:cs="Calibri"/>
      <w:i/>
      <w:iCs/>
      <w:color w:val="2C567A" w:themeColor="accent1"/>
    </w:rPr>
  </w:style>
  <w:style w:type="character" w:styleId="Jakoisticanje">
    <w:name w:val="Intense Emphasis"/>
    <w:basedOn w:val="Zadanifontodlomka"/>
    <w:uiPriority w:val="21"/>
    <w:semiHidden/>
    <w:rsid w:val="003A2703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Normal"/>
    <w:uiPriority w:val="99"/>
    <w:semiHidden/>
    <w:unhideWhenUsed/>
    <w:rsid w:val="003A2703"/>
    <w:rPr>
      <w:rFonts w:ascii="Times New Roman" w:hAnsi="Times New Roman"/>
      <w:sz w:val="24"/>
      <w:szCs w:val="24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3A2703"/>
    <w:rPr>
      <w:rFonts w:ascii="Calibri" w:hAnsi="Calibri" w:cs="Calibri"/>
      <w:u w:val="dotted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A2703"/>
    <w:rPr>
      <w:rFonts w:ascii="Calibri" w:hAnsi="Calibri" w:cs="Calibri"/>
      <w:color w:val="605E5C"/>
      <w:shd w:val="clear" w:color="auto" w:fill="E1DFDD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3A2703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A2703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3A2703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3A2703"/>
    <w:rPr>
      <w:rFonts w:ascii="Calibri" w:hAnsi="Calibri" w:cs="Calibri"/>
      <w:sz w:val="16"/>
      <w:szCs w:val="16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3A2703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A2703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3A2703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A2703"/>
    <w:rPr>
      <w:rFonts w:ascii="Calibri" w:hAnsi="Calibri" w:cs="Calibri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3A2703"/>
    <w:pPr>
      <w:spacing w:after="120"/>
      <w:ind w:left="360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3A2703"/>
    <w:rPr>
      <w:rFonts w:ascii="Calibri" w:hAnsi="Calibri" w:cs="Calibri"/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3A2703"/>
    <w:pPr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3A2703"/>
    <w:rPr>
      <w:rFonts w:ascii="Calibri" w:hAnsi="Calibri" w:cs="Calibri"/>
      <w:sz w:val="20"/>
      <w:szCs w:val="20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3A2703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3A2703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3A2703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3A2703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3A2703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3A270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3A27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3A270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3A270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3A27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3A270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3A270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3A270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3A270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3A270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3A270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3A270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3A270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3A270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3A2703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3A2703"/>
    <w:rPr>
      <w:rFonts w:ascii="Calibri" w:hAnsi="Calibri" w:cs="Calibri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3A2703"/>
  </w:style>
  <w:style w:type="character" w:customStyle="1" w:styleId="PozdravChar">
    <w:name w:val="Pozdrav Char"/>
    <w:basedOn w:val="Zadanifontodlomka"/>
    <w:link w:val="Pozdrav"/>
    <w:uiPriority w:val="99"/>
    <w:semiHidden/>
    <w:rsid w:val="003A2703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3A2703"/>
    <w:pPr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3A2703"/>
    <w:rPr>
      <w:rFonts w:ascii="Calibri" w:hAnsi="Calibri" w:cs="Calibri"/>
    </w:rPr>
  </w:style>
  <w:style w:type="table" w:styleId="Jednostavnatablica1">
    <w:name w:val="Table Simple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3A2703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A2703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A2703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A2703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A2703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A2703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A2703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A2703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A2703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3A2703"/>
    <w:rPr>
      <w:rFonts w:ascii="Corbel" w:eastAsiaTheme="majorEastAsia" w:hAnsi="Corbel" w:cstheme="majorBidi"/>
      <w:b/>
      <w:bCs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3A2703"/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A2703"/>
    <w:rPr>
      <w:rFonts w:ascii="Consolas" w:hAnsi="Consolas" w:cs="Calibri"/>
      <w:sz w:val="21"/>
      <w:szCs w:val="21"/>
    </w:rPr>
  </w:style>
  <w:style w:type="paragraph" w:styleId="Zavretak">
    <w:name w:val="Closing"/>
    <w:basedOn w:val="Normal"/>
    <w:link w:val="ZavretakChar"/>
    <w:uiPriority w:val="99"/>
    <w:semiHidden/>
    <w:unhideWhenUsed/>
    <w:rsid w:val="003A2703"/>
    <w:pPr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3A2703"/>
    <w:rPr>
      <w:rFonts w:ascii="Calibri" w:hAnsi="Calibri" w:cs="Calibri"/>
    </w:rPr>
  </w:style>
  <w:style w:type="table" w:styleId="Reetkatablice1">
    <w:name w:val="Table Grid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3A270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3A270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3A270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3A270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3A27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3A270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3A270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3A270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3A270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3A270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3A270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3A270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3A2703"/>
    <w:rPr>
      <w:rFonts w:ascii="Calibri" w:hAnsi="Calibri" w:cs="Calibri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3A27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A2703"/>
    <w:rPr>
      <w:rFonts w:ascii="Calibri" w:hAnsi="Calibri" w:cs="Calibri"/>
      <w:sz w:val="20"/>
      <w:szCs w:val="20"/>
    </w:rPr>
  </w:style>
  <w:style w:type="character" w:styleId="Brojretka">
    <w:name w:val="line number"/>
    <w:basedOn w:val="Zadanifontodlomka"/>
    <w:uiPriority w:val="99"/>
    <w:semiHidden/>
    <w:unhideWhenUsed/>
    <w:rsid w:val="003A2703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3A270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3A2703"/>
    <w:rPr>
      <w:rFonts w:ascii="Calibri" w:hAnsi="Calibri" w:cs="Calibri"/>
      <w:color w:val="954F72" w:themeColor="followedHyperlink"/>
      <w:u w:val="single"/>
    </w:rPr>
  </w:style>
  <w:style w:type="character" w:styleId="Hiperveza">
    <w:name w:val="Hyperlink"/>
    <w:basedOn w:val="Zadanifontodlomka"/>
    <w:uiPriority w:val="99"/>
    <w:semiHidden/>
    <w:unhideWhenUsed/>
    <w:rsid w:val="003A2703"/>
    <w:rPr>
      <w:rFonts w:ascii="Calibri" w:hAnsi="Calibri" w:cs="Calibri"/>
      <w:color w:val="0563C1" w:themeColor="hyperlink"/>
      <w:u w:val="single"/>
    </w:rPr>
  </w:style>
  <w:style w:type="character" w:styleId="Brojstranice">
    <w:name w:val="page number"/>
    <w:basedOn w:val="Zadanifontodlomka"/>
    <w:uiPriority w:val="99"/>
    <w:semiHidden/>
    <w:unhideWhenUsed/>
    <w:rsid w:val="003A2703"/>
    <w:rPr>
      <w:rFonts w:ascii="Calibri" w:hAnsi="Calibri" w:cs="Calibri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A270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aM\AppData\Roaming\Microsoft\Templates\&#381;ivotopis%20s%20motivom%20plavih%20kugl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BEB59725104A818317FF638ED38B2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49E284E-8BB1-4F23-BCD2-D7FB0DF94B84}"/>
      </w:docPartPr>
      <w:docPartBody>
        <w:p w:rsidR="004C2A1A" w:rsidRDefault="00C14135">
          <w:pPr>
            <w:pStyle w:val="E3BEB59725104A818317FF638ED38B2D"/>
          </w:pPr>
          <w:r w:rsidRPr="00C05163">
            <w:t>Obrazovanje</w:t>
          </w:r>
        </w:p>
      </w:docPartBody>
    </w:docPart>
    <w:docPart>
      <w:docPartPr>
        <w:name w:val="CFD462AE7D9B4C45BE501F0918019E0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F7644C5-4FAD-4A47-9959-2D45BF3CBC7F}"/>
      </w:docPartPr>
      <w:docPartBody>
        <w:p w:rsidR="004C2A1A" w:rsidRDefault="00C14135">
          <w:pPr>
            <w:pStyle w:val="CFD462AE7D9B4C45BE501F0918019E05"/>
          </w:pPr>
          <w:r w:rsidRPr="00C05163">
            <w:t>Komunikacija</w:t>
          </w:r>
        </w:p>
      </w:docPartBody>
    </w:docPart>
    <w:docPart>
      <w:docPartPr>
        <w:name w:val="332C5C8B25584CCAADD91A6DCCBB577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7674490-B3C5-43BD-A319-AC63E238D4E5}"/>
      </w:docPartPr>
      <w:docPartBody>
        <w:p w:rsidR="00456D8F" w:rsidRDefault="004C2A1A" w:rsidP="004C2A1A">
          <w:pPr>
            <w:pStyle w:val="332C5C8B25584CCAADD91A6DCCBB5775"/>
          </w:pPr>
          <w:r w:rsidRPr="00C05163">
            <w:t>Iskustvo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03"/>
    <w:rsid w:val="000D5E03"/>
    <w:rsid w:val="00456D8F"/>
    <w:rsid w:val="004C2A1A"/>
    <w:rsid w:val="004F5EFB"/>
    <w:rsid w:val="00972D59"/>
    <w:rsid w:val="00C14135"/>
    <w:rsid w:val="00DE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332C5C8B25584CCAADD91A6DCCBB5775">
    <w:name w:val="332C5C8B25584CCAADD91A6DCCBB5775"/>
    <w:rsid w:val="004C2A1A"/>
  </w:style>
  <w:style w:type="paragraph" w:customStyle="1" w:styleId="E3BEB59725104A818317FF638ED38B2D">
    <w:name w:val="E3BEB59725104A818317FF638ED38B2D"/>
  </w:style>
  <w:style w:type="paragraph" w:customStyle="1" w:styleId="CFD462AE7D9B4C45BE501F0918019E05">
    <w:name w:val="CFD462AE7D9B4C45BE501F0918019E05"/>
  </w:style>
  <w:style w:type="character" w:styleId="Tekstrezerviranogmjesta">
    <w:name w:val="Placeholder Text"/>
    <w:basedOn w:val="Zadanifontodlomka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Životopis s motivom plavih kugli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2025-03-10T15:58:00Z</dcterms:created>
  <dcterms:modified xsi:type="dcterms:W3CDTF">2025-03-10T15:58:00Z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